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49AD5" w14:textId="6345B9F8" w:rsidR="00B8626B" w:rsidRPr="009E4127" w:rsidRDefault="002164D9" w:rsidP="009E4127">
      <w:r>
        <w:rPr>
          <w:noProof/>
        </w:rPr>
        <w:drawing>
          <wp:anchor distT="0" distB="0" distL="114300" distR="114300" simplePos="0" relativeHeight="251663360" behindDoc="0" locked="0" layoutInCell="1" allowOverlap="1" wp14:anchorId="0126ADE6" wp14:editId="59C6CD11">
            <wp:simplePos x="0" y="0"/>
            <wp:positionH relativeFrom="margin">
              <wp:posOffset>2656205</wp:posOffset>
            </wp:positionH>
            <wp:positionV relativeFrom="paragraph">
              <wp:posOffset>90170</wp:posOffset>
            </wp:positionV>
            <wp:extent cx="236855" cy="225425"/>
            <wp:effectExtent l="38100" t="19050" r="0" b="603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1851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A7" w:rsidRPr="001932A7">
        <w:rPr>
          <w:noProof/>
        </w:rPr>
        <w:drawing>
          <wp:anchor distT="0" distB="0" distL="114300" distR="114300" simplePos="0" relativeHeight="251668480" behindDoc="0" locked="0" layoutInCell="1" allowOverlap="1" wp14:anchorId="2A9B514F" wp14:editId="74977099">
            <wp:simplePos x="0" y="0"/>
            <wp:positionH relativeFrom="margin">
              <wp:posOffset>6144895</wp:posOffset>
            </wp:positionH>
            <wp:positionV relativeFrom="paragraph">
              <wp:posOffset>8899525</wp:posOffset>
            </wp:positionV>
            <wp:extent cx="236855" cy="225425"/>
            <wp:effectExtent l="19050" t="19050" r="10795" b="222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A7" w:rsidRPr="001932A7">
        <w:rPr>
          <w:noProof/>
        </w:rPr>
        <w:drawing>
          <wp:anchor distT="0" distB="0" distL="114300" distR="114300" simplePos="0" relativeHeight="251667456" behindDoc="0" locked="0" layoutInCell="1" allowOverlap="1" wp14:anchorId="4DC12D5D" wp14:editId="2D8C25EB">
            <wp:simplePos x="0" y="0"/>
            <wp:positionH relativeFrom="margin">
              <wp:posOffset>6394450</wp:posOffset>
            </wp:positionH>
            <wp:positionV relativeFrom="paragraph">
              <wp:posOffset>8576310</wp:posOffset>
            </wp:positionV>
            <wp:extent cx="329565" cy="313055"/>
            <wp:effectExtent l="19050" t="19050" r="0" b="2984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9216">
                      <a:off x="0" y="0"/>
                      <a:ext cx="329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61312" behindDoc="0" locked="0" layoutInCell="1" allowOverlap="1" wp14:anchorId="005FBE61" wp14:editId="7F89CF30">
            <wp:simplePos x="0" y="0"/>
            <wp:positionH relativeFrom="margin">
              <wp:posOffset>4287520</wp:posOffset>
            </wp:positionH>
            <wp:positionV relativeFrom="paragraph">
              <wp:posOffset>1896745</wp:posOffset>
            </wp:positionV>
            <wp:extent cx="329565" cy="313055"/>
            <wp:effectExtent l="38100" t="19050" r="0" b="679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0235">
                      <a:off x="0" y="0"/>
                      <a:ext cx="329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65408" behindDoc="0" locked="0" layoutInCell="1" allowOverlap="1" wp14:anchorId="37CB0EDF" wp14:editId="04FC4B12">
            <wp:simplePos x="0" y="0"/>
            <wp:positionH relativeFrom="margin">
              <wp:posOffset>3948430</wp:posOffset>
            </wp:positionH>
            <wp:positionV relativeFrom="paragraph">
              <wp:posOffset>1927225</wp:posOffset>
            </wp:positionV>
            <wp:extent cx="236855" cy="225425"/>
            <wp:effectExtent l="19050" t="19050" r="10795" b="222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56191" behindDoc="0" locked="0" layoutInCell="1" allowOverlap="1" wp14:anchorId="5002CDAC" wp14:editId="7153E8B2">
            <wp:simplePos x="0" y="0"/>
            <wp:positionH relativeFrom="column">
              <wp:posOffset>2522220</wp:posOffset>
            </wp:positionH>
            <wp:positionV relativeFrom="paragraph">
              <wp:posOffset>20955</wp:posOffset>
            </wp:positionV>
            <wp:extent cx="4246880" cy="2286000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E5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3120D6" wp14:editId="0EB71283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309360" cy="8458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C671E" w14:textId="20692EF8" w:rsidR="006A6B01" w:rsidRPr="006A6B01" w:rsidRDefault="00535BBF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 xml:space="preserve">Miss </w:t>
                            </w:r>
                            <w:r w:rsidR="00C337B2">
                              <w:rPr>
                                <w:sz w:val="32"/>
                                <w:szCs w:val="28"/>
                              </w:rPr>
                              <w:t>Cheema</w:t>
                            </w:r>
                          </w:p>
                          <w:p w14:paraId="291DB04E" w14:textId="782B425F" w:rsidR="006A6B01" w:rsidRDefault="00535BBF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Claypit Lane</w:t>
                            </w:r>
                          </w:p>
                          <w:p w14:paraId="2E9E3B23" w14:textId="7A56C2D8" w:rsidR="00535BBF" w:rsidRPr="006A6B01" w:rsidRDefault="00535BBF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Ryders Green Primary School</w:t>
                            </w:r>
                          </w:p>
                          <w:p w14:paraId="730166EA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66697676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0C56399E" w14:textId="77777777" w:rsidR="00535BBF" w:rsidRDefault="00535BBF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3F91DFD6" w14:textId="77777777" w:rsidR="00535BBF" w:rsidRDefault="00535BBF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76F27F81" w14:textId="5CCDE182" w:rsidR="006A6B01" w:rsidRPr="006A6B01" w:rsidRDefault="00535BBF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Dear R</w:t>
                            </w:r>
                            <w:r w:rsidR="00C337B2">
                              <w:rPr>
                                <w:sz w:val="32"/>
                                <w:szCs w:val="28"/>
                              </w:rPr>
                              <w:t>KC</w:t>
                            </w:r>
                            <w:r w:rsidR="006A6B01" w:rsidRPr="006A6B01">
                              <w:rPr>
                                <w:sz w:val="32"/>
                                <w:szCs w:val="28"/>
                              </w:rPr>
                              <w:t>,</w:t>
                            </w:r>
                          </w:p>
                          <w:p w14:paraId="5012749E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F10BBDE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I have been thinking about you and all of the fun times we have together at school. I miss you a lot so I have sent you a surprise. I have made a mini ‘me’ so that we can still learn, play and grow together!</w:t>
                            </w:r>
                          </w:p>
                          <w:p w14:paraId="7004381E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CE9DC7E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I want to see what you are doing each day so take me along on your adventures! I’m a super helper and I’d love to see what you’ve been learning about. I can’t wait to listen to you read and to be amazed by what you can do.</w:t>
                            </w:r>
                          </w:p>
                          <w:p w14:paraId="62BCC8E1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7F734A5C" w14:textId="55120A3D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 xml:space="preserve">Remember to </w:t>
                            </w:r>
                            <w:r w:rsidR="00535BBF">
                              <w:rPr>
                                <w:sz w:val="32"/>
                                <w:szCs w:val="28"/>
                              </w:rPr>
                              <w:t>keep me safe and to bring me along to all of your home learning.</w:t>
                            </w:r>
                          </w:p>
                          <w:p w14:paraId="04F89779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4FD7ADBC" w14:textId="092A96CA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We will be back together before you know it and you can share all of your news with your friends. I can’t wait to hear your stories!</w:t>
                            </w:r>
                          </w:p>
                          <w:p w14:paraId="2030E8A7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0F5A22F7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Stay safe and work hard,</w:t>
                            </w:r>
                          </w:p>
                          <w:p w14:paraId="25F191B8" w14:textId="48B0B323" w:rsidR="006A6B01" w:rsidRPr="006A6B01" w:rsidRDefault="00BD3983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Miss C</w:t>
                            </w:r>
                            <w:r w:rsidR="00C337B2">
                              <w:rPr>
                                <w:sz w:val="32"/>
                                <w:szCs w:val="28"/>
                              </w:rPr>
                              <w:t>heema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120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65pt;width:496.8pt;height:66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" filled="f" stroked="f">
                <v:textbox>
                  <w:txbxContent>
                    <w:p w14:paraId="646C671E" w14:textId="20692EF8" w:rsidR="006A6B01" w:rsidRPr="006A6B01" w:rsidRDefault="00535BBF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 xml:space="preserve">Miss </w:t>
                      </w:r>
                      <w:r w:rsidR="00C337B2">
                        <w:rPr>
                          <w:sz w:val="32"/>
                          <w:szCs w:val="28"/>
                        </w:rPr>
                        <w:t>Cheema</w:t>
                      </w:r>
                    </w:p>
                    <w:p w14:paraId="291DB04E" w14:textId="782B425F" w:rsidR="006A6B01" w:rsidRDefault="00535BBF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Claypit Lane</w:t>
                      </w:r>
                    </w:p>
                    <w:p w14:paraId="2E9E3B23" w14:textId="7A56C2D8" w:rsidR="00535BBF" w:rsidRPr="006A6B01" w:rsidRDefault="00535BBF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Ryders Green Primary School</w:t>
                      </w:r>
                    </w:p>
                    <w:p w14:paraId="730166EA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66697676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0C56399E" w14:textId="77777777" w:rsidR="00535BBF" w:rsidRDefault="00535BBF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3F91DFD6" w14:textId="77777777" w:rsidR="00535BBF" w:rsidRDefault="00535BBF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76F27F81" w14:textId="5CCDE182" w:rsidR="006A6B01" w:rsidRPr="006A6B01" w:rsidRDefault="00535BBF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Dear R</w:t>
                      </w:r>
                      <w:r w:rsidR="00C337B2">
                        <w:rPr>
                          <w:sz w:val="32"/>
                          <w:szCs w:val="28"/>
                        </w:rPr>
                        <w:t>KC</w:t>
                      </w:r>
                      <w:r w:rsidR="006A6B01" w:rsidRPr="006A6B01">
                        <w:rPr>
                          <w:sz w:val="32"/>
                          <w:szCs w:val="28"/>
                        </w:rPr>
                        <w:t>,</w:t>
                      </w:r>
                    </w:p>
                    <w:p w14:paraId="5012749E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6F10BBDE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I have been thinking about you and all of the fun times we have together at school. I miss you a lot so I have sent you a surprise. I have made a mini ‘me’ so that we can still learn, play and grow together!</w:t>
                      </w:r>
                    </w:p>
                    <w:p w14:paraId="7004381E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6CE9DC7E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I want to see what you are doing each day so take me along on your adventures! I’m a super helper and I’d love to see what you’ve been learning about. I can’t wait to listen to you read and to be amazed by what you can do.</w:t>
                      </w:r>
                    </w:p>
                    <w:p w14:paraId="62BCC8E1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7F734A5C" w14:textId="55120A3D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 xml:space="preserve">Remember to </w:t>
                      </w:r>
                      <w:r w:rsidR="00535BBF">
                        <w:rPr>
                          <w:sz w:val="32"/>
                          <w:szCs w:val="28"/>
                        </w:rPr>
                        <w:t>keep me safe and to bring me along to all of your home learning.</w:t>
                      </w:r>
                    </w:p>
                    <w:p w14:paraId="04F89779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4FD7ADBC" w14:textId="092A96CA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We will be back together before you know it and you can share all of your news with your friends. I can’t wait to hear your stories!</w:t>
                      </w:r>
                    </w:p>
                    <w:p w14:paraId="2030E8A7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0F5A22F7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Stay safe and work hard,</w:t>
                      </w:r>
                    </w:p>
                    <w:p w14:paraId="25F191B8" w14:textId="48B0B323" w:rsidR="006A6B01" w:rsidRPr="006A6B01" w:rsidRDefault="00BD3983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Miss C</w:t>
                      </w:r>
                      <w:r w:rsidR="00C337B2">
                        <w:rPr>
                          <w:sz w:val="32"/>
                          <w:szCs w:val="28"/>
                        </w:rPr>
                        <w:t>heema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E5A">
        <w:rPr>
          <w:noProof/>
        </w:rPr>
        <w:drawing>
          <wp:anchor distT="0" distB="0" distL="114300" distR="114300" simplePos="0" relativeHeight="251655167" behindDoc="0" locked="0" layoutInCell="1" allowOverlap="1" wp14:anchorId="16F85318" wp14:editId="204DED87">
            <wp:simplePos x="0" y="0"/>
            <wp:positionH relativeFrom="margin">
              <wp:align>center</wp:align>
            </wp:positionH>
            <wp:positionV relativeFrom="margin">
              <wp:posOffset>5715</wp:posOffset>
            </wp:positionV>
            <wp:extent cx="6840220" cy="92811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eet-of-Dog-Eared-Paper--KS1-black-and-white-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5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44AEB5" wp14:editId="0A23E39B">
                <wp:simplePos x="0" y="0"/>
                <wp:positionH relativeFrom="page">
                  <wp:posOffset>635</wp:posOffset>
                </wp:positionH>
                <wp:positionV relativeFrom="bottomMargin">
                  <wp:posOffset>30480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FE747" id="Rectangle 1" o:spid="_x0000_s1026" href="https://www.twinkl.co.uk/resources/class-management/school-closure-home-learning-classroom-management-key-stage-1-year-1-year-2" style="position:absolute;margin-left:.05pt;margin-top:2.4pt;width:595.25pt;height:63.35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" o:button="t" filled="f" stroked="f" strokeweight="1pt">
                <v:fill o:detectmouseclick="t"/>
                <w10:wrap anchorx="page" anchory="margin"/>
              </v:rect>
            </w:pict>
          </mc:Fallback>
        </mc:AlternateContent>
      </w:r>
    </w:p>
    <w:sectPr w:rsidR="00B8626B" w:rsidRPr="009E4127" w:rsidSect="00B8626B"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F027C" w14:textId="77777777" w:rsidR="00B5033D" w:rsidRDefault="00B5033D" w:rsidP="00DD5720">
      <w:r>
        <w:separator/>
      </w:r>
    </w:p>
  </w:endnote>
  <w:endnote w:type="continuationSeparator" w:id="0">
    <w:p w14:paraId="56352972" w14:textId="77777777" w:rsidR="00B5033D" w:rsidRDefault="00B5033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92D9B51-7F21-C940-86F3-D49ED61889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18C89A-8F8B-CF44-8C2B-DD8EB105B9A9}"/>
    <w:embedBold r:id="rId3" w:fontKey="{A50A945E-3A73-BF43-96A2-6062B80E5EC8}"/>
    <w:embedItalic r:id="rId4" w:fontKey="{DAA6447E-1095-CA45-B27E-66B323DA9B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AF210CE-2943-1F40-984A-6234DCF314C9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69DA072D-54B1-0446-A228-D94960C2780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2E52DE72-0A60-574C-80F7-DFB5907C4EF5}"/>
    <w:embedBold r:id="rId8" w:fontKey="{0F0B3CF9-08BF-A846-820D-A114235774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2D8C438-35FE-6849-BFF0-6E05B0251610}"/>
  </w:font>
  <w:font w:name="Twinkl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10" w:fontKey="{0EC04B0C-52BC-FD41-A1AE-1C95F28CCD9E}"/>
    <w:embedBold r:id="rId11" w:fontKey="{FF715A18-F7C7-E042-A474-257CFAC5718F}"/>
    <w:embedItalic r:id="rId12" w:fontKey="{7063DC43-74D0-7445-A337-A6634591E8B9}"/>
  </w:font>
  <w:font w:name="Sassoon Infant Rg">
    <w:panose1 w:val="020B0604020202020204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15" w:fontKey="{639D8F3D-CAC6-F042-AEE6-DA1702A8C80B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  <w:embedBold r:id="rId16" w:fontKey="{18160BAA-EEE7-244F-A035-6A07E2D791AF}"/>
  </w:font>
  <w:font w:name="Tuffy">
    <w:panose1 w:val="020B0604020202020204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CBB738FC-D144-9848-8AF8-8C5C2B63A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9685E" w14:textId="77777777"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C1B9AA" wp14:editId="09FC681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55B763" w14:textId="64FC0BB4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9E9C3" w14:textId="77777777" w:rsidR="00B5033D" w:rsidRDefault="00B5033D" w:rsidP="00DD5720">
      <w:r>
        <w:separator/>
      </w:r>
    </w:p>
  </w:footnote>
  <w:footnote w:type="continuationSeparator" w:id="0">
    <w:p w14:paraId="42E1F44D" w14:textId="77777777" w:rsidR="00B5033D" w:rsidRDefault="00B5033D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030"/>
    <w:rsid w:val="00012E5A"/>
    <w:rsid w:val="00025835"/>
    <w:rsid w:val="0003405A"/>
    <w:rsid w:val="00067C79"/>
    <w:rsid w:val="000F227B"/>
    <w:rsid w:val="000F793E"/>
    <w:rsid w:val="00173124"/>
    <w:rsid w:val="00190479"/>
    <w:rsid w:val="001932A7"/>
    <w:rsid w:val="001A77E0"/>
    <w:rsid w:val="001B7D7D"/>
    <w:rsid w:val="001E2157"/>
    <w:rsid w:val="002164D9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B4E0B"/>
    <w:rsid w:val="004E5017"/>
    <w:rsid w:val="004F0EE8"/>
    <w:rsid w:val="005144BA"/>
    <w:rsid w:val="00517BFA"/>
    <w:rsid w:val="00522CBD"/>
    <w:rsid w:val="00535BBF"/>
    <w:rsid w:val="00553E0E"/>
    <w:rsid w:val="005A3494"/>
    <w:rsid w:val="005C4467"/>
    <w:rsid w:val="005D1993"/>
    <w:rsid w:val="00601AF5"/>
    <w:rsid w:val="00633A95"/>
    <w:rsid w:val="006A6B01"/>
    <w:rsid w:val="006D108B"/>
    <w:rsid w:val="00763739"/>
    <w:rsid w:val="0083249C"/>
    <w:rsid w:val="00872C5C"/>
    <w:rsid w:val="00874EB6"/>
    <w:rsid w:val="00886FE1"/>
    <w:rsid w:val="008A238D"/>
    <w:rsid w:val="008C138D"/>
    <w:rsid w:val="008C227E"/>
    <w:rsid w:val="008D57A1"/>
    <w:rsid w:val="0097435C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5033D"/>
    <w:rsid w:val="00B57949"/>
    <w:rsid w:val="00B8626B"/>
    <w:rsid w:val="00BD3983"/>
    <w:rsid w:val="00C337B2"/>
    <w:rsid w:val="00CA3011"/>
    <w:rsid w:val="00CC0F47"/>
    <w:rsid w:val="00CE75AA"/>
    <w:rsid w:val="00CF458B"/>
    <w:rsid w:val="00CF513F"/>
    <w:rsid w:val="00D90104"/>
    <w:rsid w:val="00DD5720"/>
    <w:rsid w:val="00E1404D"/>
    <w:rsid w:val="00E1443E"/>
    <w:rsid w:val="00E376AA"/>
    <w:rsid w:val="00E44030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1DA39"/>
  <w15:chartTrackingRefBased/>
  <w15:docId w15:val="{9985BA4E-21E1-4A75-9D36-714B617E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s/class-management/school-closure-home-learning-classroom-management-key-stage-1-year-1-year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FB38A-F90D-492A-A449-61F7D26A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drives\Resources Creation Tools\#Action Templates\General\Activity Sheet Template\#Word\General 1-Page\Activity Sheet Template Portrait.dotx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Kendall</dc:creator>
  <cp:keywords/>
  <dc:description/>
  <cp:lastModifiedBy>Microsoft Office User</cp:lastModifiedBy>
  <cp:revision>2</cp:revision>
  <cp:lastPrinted>2014-02-20T09:55:00Z</cp:lastPrinted>
  <dcterms:created xsi:type="dcterms:W3CDTF">2020-05-22T16:50:00Z</dcterms:created>
  <dcterms:modified xsi:type="dcterms:W3CDTF">2020-05-22T16:50:00Z</dcterms:modified>
</cp:coreProperties>
</file>