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49AD5" w14:textId="6345B9F8" w:rsidR="00B8626B" w:rsidRPr="009E4127" w:rsidRDefault="002164D9" w:rsidP="009E4127">
      <w:r>
        <w:rPr>
          <w:noProof/>
        </w:rPr>
        <w:drawing>
          <wp:anchor distT="0" distB="0" distL="114300" distR="114300" simplePos="0" relativeHeight="251663360" behindDoc="0" locked="0" layoutInCell="1" allowOverlap="1" wp14:anchorId="0126ADE6" wp14:editId="59C6CD11">
            <wp:simplePos x="0" y="0"/>
            <wp:positionH relativeFrom="margin">
              <wp:posOffset>2656205</wp:posOffset>
            </wp:positionH>
            <wp:positionV relativeFrom="paragraph">
              <wp:posOffset>90170</wp:posOffset>
            </wp:positionV>
            <wp:extent cx="236855" cy="225425"/>
            <wp:effectExtent l="38100" t="19050" r="0" b="603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31851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A7" w:rsidRPr="001932A7">
        <w:rPr>
          <w:noProof/>
        </w:rPr>
        <w:drawing>
          <wp:anchor distT="0" distB="0" distL="114300" distR="114300" simplePos="0" relativeHeight="251668480" behindDoc="0" locked="0" layoutInCell="1" allowOverlap="1" wp14:anchorId="2A9B514F" wp14:editId="74977099">
            <wp:simplePos x="0" y="0"/>
            <wp:positionH relativeFrom="margin">
              <wp:posOffset>6144895</wp:posOffset>
            </wp:positionH>
            <wp:positionV relativeFrom="paragraph">
              <wp:posOffset>8899525</wp:posOffset>
            </wp:positionV>
            <wp:extent cx="236855" cy="225425"/>
            <wp:effectExtent l="19050" t="19050" r="10795" b="222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14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A7" w:rsidRPr="001932A7">
        <w:rPr>
          <w:noProof/>
        </w:rPr>
        <w:drawing>
          <wp:anchor distT="0" distB="0" distL="114300" distR="114300" simplePos="0" relativeHeight="251667456" behindDoc="0" locked="0" layoutInCell="1" allowOverlap="1" wp14:anchorId="4DC12D5D" wp14:editId="2D8C25EB">
            <wp:simplePos x="0" y="0"/>
            <wp:positionH relativeFrom="margin">
              <wp:posOffset>6394450</wp:posOffset>
            </wp:positionH>
            <wp:positionV relativeFrom="paragraph">
              <wp:posOffset>8576310</wp:posOffset>
            </wp:positionV>
            <wp:extent cx="329565" cy="313055"/>
            <wp:effectExtent l="19050" t="19050" r="0" b="2984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9216">
                      <a:off x="0" y="0"/>
                      <a:ext cx="3295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61312" behindDoc="0" locked="0" layoutInCell="1" allowOverlap="1" wp14:anchorId="005FBE61" wp14:editId="7F89CF30">
            <wp:simplePos x="0" y="0"/>
            <wp:positionH relativeFrom="margin">
              <wp:posOffset>4287520</wp:posOffset>
            </wp:positionH>
            <wp:positionV relativeFrom="paragraph">
              <wp:posOffset>1896745</wp:posOffset>
            </wp:positionV>
            <wp:extent cx="329565" cy="313055"/>
            <wp:effectExtent l="38100" t="19050" r="0" b="679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10235">
                      <a:off x="0" y="0"/>
                      <a:ext cx="329565" cy="3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65408" behindDoc="0" locked="0" layoutInCell="1" allowOverlap="1" wp14:anchorId="37CB0EDF" wp14:editId="04FC4B12">
            <wp:simplePos x="0" y="0"/>
            <wp:positionH relativeFrom="margin">
              <wp:posOffset>3948430</wp:posOffset>
            </wp:positionH>
            <wp:positionV relativeFrom="paragraph">
              <wp:posOffset>1927225</wp:posOffset>
            </wp:positionV>
            <wp:extent cx="236855" cy="225425"/>
            <wp:effectExtent l="19050" t="19050" r="10795" b="2222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r--Shape-Twinkle-KS1-colour-CMYK (4) (2)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14">
                      <a:off x="0" y="0"/>
                      <a:ext cx="236855" cy="22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5C">
        <w:rPr>
          <w:noProof/>
        </w:rPr>
        <w:drawing>
          <wp:anchor distT="0" distB="0" distL="114300" distR="114300" simplePos="0" relativeHeight="251656191" behindDoc="0" locked="0" layoutInCell="1" allowOverlap="1" wp14:anchorId="5002CDAC" wp14:editId="7153E8B2">
            <wp:simplePos x="0" y="0"/>
            <wp:positionH relativeFrom="column">
              <wp:posOffset>2522220</wp:posOffset>
            </wp:positionH>
            <wp:positionV relativeFrom="paragraph">
              <wp:posOffset>20955</wp:posOffset>
            </wp:positionV>
            <wp:extent cx="4246880" cy="2286000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ath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88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E5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63120D6" wp14:editId="0EB71283">
                <wp:simplePos x="0" y="0"/>
                <wp:positionH relativeFrom="margin">
                  <wp:align>center</wp:align>
                </wp:positionH>
                <wp:positionV relativeFrom="paragraph">
                  <wp:posOffset>249555</wp:posOffset>
                </wp:positionV>
                <wp:extent cx="6309360" cy="8458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9360" cy="845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C671E" w14:textId="1329B28E" w:rsidR="006A6B01" w:rsidRPr="006A6B01" w:rsidRDefault="00535BBF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Miss Cartwright</w:t>
                            </w:r>
                          </w:p>
                          <w:p w14:paraId="291DB04E" w14:textId="782B425F" w:rsidR="006A6B01" w:rsidRDefault="00535BBF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28"/>
                              </w:rPr>
                              <w:t>Claypit</w:t>
                            </w:r>
                            <w:proofErr w:type="spellEnd"/>
                            <w:r>
                              <w:rPr>
                                <w:sz w:val="32"/>
                                <w:szCs w:val="28"/>
                              </w:rPr>
                              <w:t xml:space="preserve"> Lane</w:t>
                            </w:r>
                          </w:p>
                          <w:p w14:paraId="2E9E3B23" w14:textId="7A56C2D8" w:rsidR="00535BBF" w:rsidRPr="006A6B01" w:rsidRDefault="00535BBF" w:rsidP="00012E5A">
                            <w:pPr>
                              <w:spacing w:after="0"/>
                              <w:jc w:val="right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Ryders Green Primary School</w:t>
                            </w:r>
                          </w:p>
                          <w:p w14:paraId="730166EA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66697676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0C56399E" w14:textId="77777777" w:rsidR="00535BBF" w:rsidRDefault="00535BBF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3F91DFD6" w14:textId="77777777" w:rsidR="00535BBF" w:rsidRDefault="00535BBF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</w:p>
                          <w:p w14:paraId="76F27F81" w14:textId="62ED2ADA" w:rsidR="006A6B01" w:rsidRPr="006A6B01" w:rsidRDefault="00535BBF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Dear RLC</w:t>
                            </w:r>
                            <w:r w:rsidR="006A6B01" w:rsidRPr="006A6B01">
                              <w:rPr>
                                <w:sz w:val="32"/>
                                <w:szCs w:val="28"/>
                              </w:rPr>
                              <w:t>,</w:t>
                            </w:r>
                          </w:p>
                          <w:p w14:paraId="5012749E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6F10BBDE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I have been thinking about you and all of the fun times we have together at school. I miss you a lot so I have sent you a surprise. I have made a mini ‘me’ so that we can still learn, play and grow together!</w:t>
                            </w:r>
                          </w:p>
                          <w:p w14:paraId="7004381E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6CE9DC7E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I want to see what you are doing each day so take me along on your adventures! I’m a super helper and I’d love to see what you’ve been learning about. I can’t wait to listen to you read and to be amazed by what you can do.</w:t>
                            </w:r>
                          </w:p>
                          <w:p w14:paraId="62BCC8E1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7F734A5C" w14:textId="55120A3D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 xml:space="preserve">Remember to </w:t>
                            </w:r>
                            <w:r w:rsidR="00535BBF">
                              <w:rPr>
                                <w:sz w:val="32"/>
                                <w:szCs w:val="28"/>
                              </w:rPr>
                              <w:t>keep me safe and to bring me along to all of your home learning.</w:t>
                            </w:r>
                          </w:p>
                          <w:p w14:paraId="04F89779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4FD7ADBC" w14:textId="092A96CA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We will be back together before you know it and you can share all of your news with your friends. I can’t wait to hear your stories!</w:t>
                            </w:r>
                          </w:p>
                          <w:p w14:paraId="2030E8A7" w14:textId="77777777" w:rsidR="006A6B01" w:rsidRPr="00012E5A" w:rsidRDefault="006A6B01" w:rsidP="00012E5A">
                            <w:pPr>
                              <w:spacing w:after="0"/>
                              <w:rPr>
                                <w:sz w:val="24"/>
                                <w:szCs w:val="22"/>
                              </w:rPr>
                            </w:pPr>
                          </w:p>
                          <w:p w14:paraId="0F5A22F7" w14:textId="77777777" w:rsidR="006A6B01" w:rsidRPr="006A6B01" w:rsidRDefault="006A6B01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 w:rsidRPr="006A6B01">
                              <w:rPr>
                                <w:sz w:val="32"/>
                                <w:szCs w:val="28"/>
                              </w:rPr>
                              <w:t>Stay safe and work hard,</w:t>
                            </w:r>
                          </w:p>
                          <w:p w14:paraId="25F191B8" w14:textId="18AD0C45" w:rsidR="006A6B01" w:rsidRPr="006A6B01" w:rsidRDefault="00BD3983" w:rsidP="00012E5A">
                            <w:pPr>
                              <w:spacing w:after="0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Miss Cartwright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3120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9.65pt;width:496.8pt;height:66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" filled="f" stroked="f">
                <v:textbox>
                  <w:txbxContent>
                    <w:p w14:paraId="646C671E" w14:textId="1329B28E" w:rsidR="006A6B01" w:rsidRPr="006A6B01" w:rsidRDefault="00535BBF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Miss Cartwright</w:t>
                      </w:r>
                    </w:p>
                    <w:p w14:paraId="291DB04E" w14:textId="782B425F" w:rsidR="006A6B01" w:rsidRDefault="00535BBF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sz w:val="32"/>
                          <w:szCs w:val="28"/>
                        </w:rPr>
                        <w:t>Claypit</w:t>
                      </w:r>
                      <w:proofErr w:type="spellEnd"/>
                      <w:r>
                        <w:rPr>
                          <w:sz w:val="32"/>
                          <w:szCs w:val="28"/>
                        </w:rPr>
                        <w:t xml:space="preserve"> Lane</w:t>
                      </w:r>
                    </w:p>
                    <w:p w14:paraId="2E9E3B23" w14:textId="7A56C2D8" w:rsidR="00535BBF" w:rsidRPr="006A6B01" w:rsidRDefault="00535BBF" w:rsidP="00012E5A">
                      <w:pPr>
                        <w:spacing w:after="0"/>
                        <w:jc w:val="right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Ryders Green Primary School</w:t>
                      </w:r>
                    </w:p>
                    <w:p w14:paraId="730166EA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66697676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0C56399E" w14:textId="77777777" w:rsidR="00535BBF" w:rsidRDefault="00535BBF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3F91DFD6" w14:textId="77777777" w:rsidR="00535BBF" w:rsidRDefault="00535BBF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</w:p>
                    <w:p w14:paraId="76F27F81" w14:textId="62ED2ADA" w:rsidR="006A6B01" w:rsidRPr="006A6B01" w:rsidRDefault="00535BBF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Dear RLC</w:t>
                      </w:r>
                      <w:r w:rsidR="006A6B01" w:rsidRPr="006A6B01">
                        <w:rPr>
                          <w:sz w:val="32"/>
                          <w:szCs w:val="28"/>
                        </w:rPr>
                        <w:t>,</w:t>
                      </w:r>
                    </w:p>
                    <w:p w14:paraId="5012749E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6F10BBDE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I have been thinking about you and all of the fun times we have together at school. I miss you a lot so I have sent you a surprise. I have made a mini ‘me’ so that we can still learn, play and grow together!</w:t>
                      </w:r>
                    </w:p>
                    <w:p w14:paraId="7004381E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6CE9DC7E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I want to see what you are doing each day so take me along on your adventures! I’m a super helper and I’d love to see what you’ve been learning about. I can’t wait to listen to you read and to be amazed by what you can do.</w:t>
                      </w:r>
                    </w:p>
                    <w:p w14:paraId="62BCC8E1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7F734A5C" w14:textId="55120A3D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 xml:space="preserve">Remember to </w:t>
                      </w:r>
                      <w:r w:rsidR="00535BBF">
                        <w:rPr>
                          <w:sz w:val="32"/>
                          <w:szCs w:val="28"/>
                        </w:rPr>
                        <w:t>keep me safe and to bring me along to all of your home learning.</w:t>
                      </w:r>
                    </w:p>
                    <w:p w14:paraId="04F89779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4FD7ADBC" w14:textId="092A96CA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We will be back together before you know it and you can share all of your news with your friends. I can’t wait to hear your stories!</w:t>
                      </w:r>
                    </w:p>
                    <w:p w14:paraId="2030E8A7" w14:textId="77777777" w:rsidR="006A6B01" w:rsidRPr="00012E5A" w:rsidRDefault="006A6B01" w:rsidP="00012E5A">
                      <w:pPr>
                        <w:spacing w:after="0"/>
                        <w:rPr>
                          <w:sz w:val="24"/>
                          <w:szCs w:val="22"/>
                        </w:rPr>
                      </w:pPr>
                    </w:p>
                    <w:p w14:paraId="0F5A22F7" w14:textId="77777777" w:rsidR="006A6B01" w:rsidRPr="006A6B01" w:rsidRDefault="006A6B01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 w:rsidRPr="006A6B01">
                        <w:rPr>
                          <w:sz w:val="32"/>
                          <w:szCs w:val="28"/>
                        </w:rPr>
                        <w:t>Stay safe and work hard,</w:t>
                      </w:r>
                    </w:p>
                    <w:p w14:paraId="25F191B8" w14:textId="18AD0C45" w:rsidR="006A6B01" w:rsidRPr="006A6B01" w:rsidRDefault="00BD3983" w:rsidP="00012E5A">
                      <w:pPr>
                        <w:spacing w:after="0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Miss Cartwright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E5A">
        <w:rPr>
          <w:noProof/>
        </w:rPr>
        <w:drawing>
          <wp:anchor distT="0" distB="0" distL="114300" distR="114300" simplePos="0" relativeHeight="251655167" behindDoc="0" locked="0" layoutInCell="1" allowOverlap="1" wp14:anchorId="16F85318" wp14:editId="204DED87">
            <wp:simplePos x="0" y="0"/>
            <wp:positionH relativeFrom="margin">
              <wp:align>center</wp:align>
            </wp:positionH>
            <wp:positionV relativeFrom="margin">
              <wp:posOffset>5715</wp:posOffset>
            </wp:positionV>
            <wp:extent cx="6840220" cy="92811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eet-of-Dog-Eared-Paper--KS1-black-and-white-CMYK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58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44AEB5" wp14:editId="0A23E39B">
                <wp:simplePos x="0" y="0"/>
                <wp:positionH relativeFrom="page">
                  <wp:posOffset>635</wp:posOffset>
                </wp:positionH>
                <wp:positionV relativeFrom="bottomMargin">
                  <wp:posOffset>30480</wp:posOffset>
                </wp:positionV>
                <wp:extent cx="7559675" cy="804545"/>
                <wp:effectExtent l="0" t="0" r="0" b="0"/>
                <wp:wrapNone/>
                <wp:docPr id="1" name="Rectangle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56FE747" id="Rectangle 1" o:spid="_x0000_s1026" href="https://www.twinkl.co.uk/resources/class-management/school-closure-home-learning-classroom-management-key-stage-1-year-1-year-2" style="position:absolute;margin-left:.05pt;margin-top:2.4pt;width:595.25pt;height:63.35pt;z-index:2516572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" o:button="t" filled="f" stroked="f" strokeweight="1pt">
                <v:fill o:detectmouseclick="t"/>
                <w10:wrap anchorx="page" anchory="margin"/>
              </v:rect>
            </w:pict>
          </mc:Fallback>
        </mc:AlternateContent>
      </w:r>
    </w:p>
    <w:sectPr w:rsidR="00B8626B" w:rsidRPr="009E4127" w:rsidSect="00B8626B">
      <w:footerReference w:type="default" r:id="rId13"/>
      <w:pgSz w:w="11906" w:h="16838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FD2980" w14:textId="77777777" w:rsidR="008D57A1" w:rsidRDefault="008D57A1" w:rsidP="00DD5720">
      <w:r>
        <w:separator/>
      </w:r>
    </w:p>
  </w:endnote>
  <w:endnote w:type="continuationSeparator" w:id="0">
    <w:p w14:paraId="74102512" w14:textId="77777777" w:rsidR="008D57A1" w:rsidRDefault="008D57A1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E6B28DE8-4B26-4AC0-9FAF-28163855627B}"/>
    <w:embedBold r:id="rId2" w:fontKey="{04674986-BED5-4797-8343-EF122F1ADA5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inkl">
    <w:altName w:val="Times New Roman"/>
    <w:charset w:val="00"/>
    <w:family w:val="auto"/>
    <w:pitch w:val="variable"/>
    <w:sig w:usb0="A00000AF" w:usb1="5000205B" w:usb2="00000000" w:usb3="00000000" w:csb0="00000093" w:csb1="00000000"/>
    <w:embedRegular r:id="rId3" w:fontKey="{5C58BADE-F3BD-4DB4-B5F3-CD739EF5E0DF}"/>
    <w:embedBold r:id="rId4" w:fontKey="{BB64D422-DD06-4AF1-9D7E-2410D17494A2}"/>
    <w:embedItalic r:id="rId5" w:fontKey="{4BCD40AB-77A0-42B7-92D3-34D8EA12E572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Sitka Small"/>
    <w:charset w:val="00"/>
    <w:family w:val="auto"/>
    <w:pitch w:val="variable"/>
    <w:sig w:usb0="00000001" w:usb1="5000205B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73254052-02B4-4535-A81A-351126FD52B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9685E" w14:textId="77777777" w:rsidR="008C227E" w:rsidRDefault="008C227E" w:rsidP="009E412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3C1B9AA" wp14:editId="09FC681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tandard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55B763" w14:textId="64FC0BB4" w:rsidR="00ED71A2" w:rsidRDefault="00ED71A2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0A4E74" w14:textId="77777777" w:rsidR="008D57A1" w:rsidRDefault="008D57A1" w:rsidP="00DD5720">
      <w:r>
        <w:separator/>
      </w:r>
    </w:p>
  </w:footnote>
  <w:footnote w:type="continuationSeparator" w:id="0">
    <w:p w14:paraId="5D0CDFCA" w14:textId="77777777" w:rsidR="008D57A1" w:rsidRDefault="008D57A1" w:rsidP="00DD5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030"/>
    <w:rsid w:val="00012E5A"/>
    <w:rsid w:val="00025835"/>
    <w:rsid w:val="0003405A"/>
    <w:rsid w:val="00067C79"/>
    <w:rsid w:val="000F227B"/>
    <w:rsid w:val="000F793E"/>
    <w:rsid w:val="00173124"/>
    <w:rsid w:val="00190479"/>
    <w:rsid w:val="001932A7"/>
    <w:rsid w:val="001A77E0"/>
    <w:rsid w:val="001B7D7D"/>
    <w:rsid w:val="001E2157"/>
    <w:rsid w:val="002164D9"/>
    <w:rsid w:val="00254D95"/>
    <w:rsid w:val="003118CF"/>
    <w:rsid w:val="00326698"/>
    <w:rsid w:val="00344899"/>
    <w:rsid w:val="00390382"/>
    <w:rsid w:val="003A6A65"/>
    <w:rsid w:val="003C0267"/>
    <w:rsid w:val="00411653"/>
    <w:rsid w:val="00412284"/>
    <w:rsid w:val="004B4E0B"/>
    <w:rsid w:val="004E5017"/>
    <w:rsid w:val="004F0EE8"/>
    <w:rsid w:val="005144BA"/>
    <w:rsid w:val="00517BFA"/>
    <w:rsid w:val="00522CBD"/>
    <w:rsid w:val="00535BBF"/>
    <w:rsid w:val="00553E0E"/>
    <w:rsid w:val="005A3494"/>
    <w:rsid w:val="005C4467"/>
    <w:rsid w:val="005D1993"/>
    <w:rsid w:val="00601AF5"/>
    <w:rsid w:val="00633A95"/>
    <w:rsid w:val="006A6B01"/>
    <w:rsid w:val="006D108B"/>
    <w:rsid w:val="00763739"/>
    <w:rsid w:val="0083249C"/>
    <w:rsid w:val="00872C5C"/>
    <w:rsid w:val="00874EB6"/>
    <w:rsid w:val="00886FE1"/>
    <w:rsid w:val="008A238D"/>
    <w:rsid w:val="008C138D"/>
    <w:rsid w:val="008C227E"/>
    <w:rsid w:val="008D57A1"/>
    <w:rsid w:val="0097435C"/>
    <w:rsid w:val="0098564A"/>
    <w:rsid w:val="0099473A"/>
    <w:rsid w:val="009C47B0"/>
    <w:rsid w:val="009D6608"/>
    <w:rsid w:val="009E4127"/>
    <w:rsid w:val="009F5EEC"/>
    <w:rsid w:val="00A00327"/>
    <w:rsid w:val="00A72ECB"/>
    <w:rsid w:val="00AC3604"/>
    <w:rsid w:val="00B57949"/>
    <w:rsid w:val="00B8626B"/>
    <w:rsid w:val="00BD3983"/>
    <w:rsid w:val="00CA3011"/>
    <w:rsid w:val="00CC0F47"/>
    <w:rsid w:val="00CE75AA"/>
    <w:rsid w:val="00CF458B"/>
    <w:rsid w:val="00CF513F"/>
    <w:rsid w:val="00D90104"/>
    <w:rsid w:val="00DD5720"/>
    <w:rsid w:val="00E1404D"/>
    <w:rsid w:val="00E1443E"/>
    <w:rsid w:val="00E376AA"/>
    <w:rsid w:val="00E44030"/>
    <w:rsid w:val="00E62A7F"/>
    <w:rsid w:val="00EB6D1C"/>
    <w:rsid w:val="00ED71A2"/>
    <w:rsid w:val="00F37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501DA39"/>
  <w15:chartTrackingRefBased/>
  <w15:docId w15:val="{9985BA4E-21E1-4A75-9D36-714B617ED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winkl.co.uk/resources/class-management/school-closure-home-learning-classroom-management-key-stage-1-year-1-year-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Resources%20Creation%20Tools\%23Action%20Templates\General\Activity%20Sheet%20Template\%23Word\General%201-Page\Activity%20Sheet%20Template%20Portrait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0FB38A-F90D-492A-A449-61F7D26AB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Portrait.dotx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Kendall</dc:creator>
  <cp:keywords/>
  <dc:description/>
  <cp:lastModifiedBy>Leah Cartwright</cp:lastModifiedBy>
  <cp:revision>2</cp:revision>
  <cp:lastPrinted>2014-02-20T09:55:00Z</cp:lastPrinted>
  <dcterms:created xsi:type="dcterms:W3CDTF">2020-05-22T11:58:00Z</dcterms:created>
  <dcterms:modified xsi:type="dcterms:W3CDTF">2020-05-22T11:58:00Z</dcterms:modified>
</cp:coreProperties>
</file>